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62EBBC" w14:textId="77777777" w:rsidR="004E7F1C" w:rsidRPr="009F2464" w:rsidRDefault="004E7F1C" w:rsidP="009F2464">
      <w:pPr>
        <w:overflowPunct/>
      </w:pPr>
      <w:r w:rsidRPr="009F2464">
        <w:rPr>
          <w:rFonts w:hint="eastAsia"/>
        </w:rPr>
        <w:t>第</w:t>
      </w:r>
      <w:r w:rsidR="00B27470" w:rsidRPr="009F2464">
        <w:rPr>
          <w:rFonts w:hint="eastAsia"/>
        </w:rPr>
        <w:t>５７</w:t>
      </w:r>
      <w:r w:rsidRPr="009F2464">
        <w:rPr>
          <w:rFonts w:hint="eastAsia"/>
        </w:rPr>
        <w:t>号様式</w:t>
      </w:r>
      <w:r w:rsidR="00AA7A2E" w:rsidRPr="009F2464">
        <w:rPr>
          <w:rFonts w:hint="eastAsia"/>
        </w:rPr>
        <w:t>（</w:t>
      </w:r>
      <w:r w:rsidRPr="009F2464">
        <w:rPr>
          <w:rFonts w:hint="eastAsia"/>
        </w:rPr>
        <w:t>第</w:t>
      </w:r>
      <w:r w:rsidR="000C3E53" w:rsidRPr="009F2464">
        <w:rPr>
          <w:rFonts w:hint="eastAsia"/>
        </w:rPr>
        <w:t>３</w:t>
      </w:r>
      <w:r w:rsidR="00B27470" w:rsidRPr="009F2464">
        <w:rPr>
          <w:rFonts w:hint="eastAsia"/>
        </w:rPr>
        <w:t>８</w:t>
      </w:r>
      <w:r w:rsidRPr="009F2464">
        <w:rPr>
          <w:rFonts w:hint="eastAsia"/>
        </w:rPr>
        <w:t>条関係</w:t>
      </w:r>
      <w:r w:rsidR="00AA7A2E" w:rsidRPr="009F2464">
        <w:rPr>
          <w:rFonts w:hint="eastAsia"/>
        </w:rPr>
        <w:t>）</w:t>
      </w:r>
    </w:p>
    <w:p w14:paraId="10FA9565" w14:textId="77777777" w:rsidR="004E7F1C" w:rsidRPr="009F2464" w:rsidRDefault="00D640E9">
      <w:pPr>
        <w:spacing w:before="120" w:after="120"/>
        <w:jc w:val="center"/>
      </w:pPr>
      <w:r w:rsidRPr="009F2464">
        <w:rPr>
          <w:rFonts w:hint="eastAsia"/>
        </w:rPr>
        <w:t xml:space="preserve">　</w:t>
      </w:r>
      <w:r w:rsidR="000C3E53" w:rsidRPr="009F2464">
        <w:rPr>
          <w:rFonts w:hint="eastAsia"/>
        </w:rPr>
        <w:t>少量危険物</w:t>
      </w:r>
      <w:r w:rsidR="004E7F1C" w:rsidRPr="009F2464">
        <w:rPr>
          <w:rFonts w:hint="eastAsia"/>
        </w:rPr>
        <w:t>等の基準の特例適用申請書</w:t>
      </w:r>
    </w:p>
    <w:tbl>
      <w:tblPr>
        <w:tblW w:w="9189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0"/>
        <w:gridCol w:w="1106"/>
        <w:gridCol w:w="1108"/>
        <w:gridCol w:w="4715"/>
      </w:tblGrid>
      <w:tr w:rsidR="004E7F1C" w:rsidRPr="009F2464" w14:paraId="0BF5B7A7" w14:textId="77777777" w:rsidTr="00920754">
        <w:trPr>
          <w:cantSplit/>
          <w:trHeight w:val="2630"/>
        </w:trPr>
        <w:tc>
          <w:tcPr>
            <w:tcW w:w="9189" w:type="dxa"/>
            <w:gridSpan w:val="4"/>
            <w:vAlign w:val="center"/>
          </w:tcPr>
          <w:p w14:paraId="7841EE2C" w14:textId="77777777" w:rsidR="004E7F1C" w:rsidRPr="009F2464" w:rsidRDefault="004E7F1C">
            <w:pPr>
              <w:spacing w:line="360" w:lineRule="exact"/>
              <w:jc w:val="right"/>
              <w:textAlignment w:val="center"/>
            </w:pPr>
            <w:r w:rsidRPr="009F2464">
              <w:rPr>
                <w:rFonts w:hint="eastAsia"/>
              </w:rPr>
              <w:t xml:space="preserve">年　　月　　日　</w:t>
            </w:r>
          </w:p>
          <w:p w14:paraId="145B0DD1" w14:textId="77777777" w:rsidR="004E7F1C" w:rsidRPr="009F2464" w:rsidRDefault="004E7F1C">
            <w:pPr>
              <w:spacing w:line="360" w:lineRule="exact"/>
              <w:textAlignment w:val="center"/>
            </w:pPr>
            <w:r w:rsidRPr="009F2464">
              <w:rPr>
                <w:rFonts w:hint="eastAsia"/>
              </w:rPr>
              <w:t xml:space="preserve">　安達地方広域行政組合消防長　様</w:t>
            </w:r>
          </w:p>
          <w:p w14:paraId="042DB9E9" w14:textId="77777777" w:rsidR="004E7F1C" w:rsidRPr="009F2464" w:rsidRDefault="004E7F1C" w:rsidP="00920754">
            <w:pPr>
              <w:spacing w:line="360" w:lineRule="exact"/>
              <w:ind w:right="105"/>
              <w:jc w:val="right"/>
              <w:textAlignment w:val="center"/>
            </w:pPr>
            <w:r w:rsidRPr="009F2464">
              <w:rPr>
                <w:rFonts w:hint="eastAsia"/>
              </w:rPr>
              <w:t xml:space="preserve">申請者　</w:t>
            </w:r>
            <w:r w:rsidRPr="009F2464">
              <w:rPr>
                <w:rFonts w:hint="eastAsia"/>
                <w:spacing w:val="105"/>
              </w:rPr>
              <w:t>住</w:t>
            </w:r>
            <w:r w:rsidRPr="009F2464">
              <w:rPr>
                <w:rFonts w:hint="eastAsia"/>
              </w:rPr>
              <w:t xml:space="preserve">所　　　　　　　　　　　　</w:t>
            </w:r>
          </w:p>
          <w:p w14:paraId="6941CED9" w14:textId="77777777" w:rsidR="004E7F1C" w:rsidRPr="009F2464" w:rsidRDefault="004E7F1C" w:rsidP="00920754">
            <w:pPr>
              <w:spacing w:line="360" w:lineRule="exact"/>
              <w:jc w:val="right"/>
              <w:textAlignment w:val="center"/>
            </w:pPr>
            <w:r w:rsidRPr="009F2464">
              <w:t>(</w:t>
            </w:r>
            <w:r w:rsidRPr="009F2464">
              <w:rPr>
                <w:rFonts w:hint="eastAsia"/>
              </w:rPr>
              <w:t xml:space="preserve">電話　　　　　　　　</w:t>
            </w:r>
            <w:r w:rsidRPr="009F2464">
              <w:t>)</w:t>
            </w:r>
            <w:r w:rsidRPr="009F2464">
              <w:rPr>
                <w:rFonts w:hint="eastAsia"/>
              </w:rPr>
              <w:t xml:space="preserve">　</w:t>
            </w:r>
          </w:p>
          <w:p w14:paraId="1CA9454F" w14:textId="019CDFAB" w:rsidR="004E7F1C" w:rsidRPr="009F2464" w:rsidRDefault="004E7F1C" w:rsidP="00920754">
            <w:pPr>
              <w:spacing w:line="360" w:lineRule="exact"/>
              <w:jc w:val="right"/>
              <w:textAlignment w:val="center"/>
            </w:pPr>
            <w:r w:rsidRPr="009F2464">
              <w:rPr>
                <w:rFonts w:hint="eastAsia"/>
                <w:spacing w:val="105"/>
              </w:rPr>
              <w:t>氏</w:t>
            </w:r>
            <w:r w:rsidRPr="009F2464">
              <w:rPr>
                <w:rFonts w:hint="eastAsia"/>
              </w:rPr>
              <w:t>名</w:t>
            </w:r>
            <w:r w:rsidR="00CB3B74">
              <w:rPr>
                <w:rFonts w:hint="eastAsia"/>
              </w:rPr>
              <w:t xml:space="preserve"> </w:t>
            </w:r>
            <w:bookmarkStart w:id="0" w:name="_GoBack"/>
            <w:bookmarkEnd w:id="0"/>
            <w:r w:rsidR="00CB3B74">
              <w:rPr>
                <w:rFonts w:hint="eastAsia"/>
              </w:rPr>
              <w:t xml:space="preserve">　　　</w:t>
            </w:r>
            <w:r w:rsidRPr="009F2464">
              <w:rPr>
                <w:rFonts w:hint="eastAsia"/>
              </w:rPr>
              <w:t xml:space="preserve">　　　　　　　　　</w:t>
            </w:r>
          </w:p>
          <w:p w14:paraId="24D49F73" w14:textId="77777777" w:rsidR="004E7F1C" w:rsidRPr="009F2464" w:rsidRDefault="004E7F1C" w:rsidP="000C3E53">
            <w:pPr>
              <w:spacing w:line="360" w:lineRule="exact"/>
              <w:textAlignment w:val="center"/>
            </w:pPr>
            <w:r w:rsidRPr="009F2464">
              <w:rPr>
                <w:rFonts w:hint="eastAsia"/>
              </w:rPr>
              <w:t xml:space="preserve">　</w:t>
            </w:r>
            <w:r w:rsidR="000C3E53" w:rsidRPr="009F2464">
              <w:rPr>
                <w:rFonts w:hint="eastAsia"/>
              </w:rPr>
              <w:t>安達地方広域行政組合火災予防条例</w:t>
            </w:r>
            <w:r w:rsidRPr="009F2464">
              <w:rPr>
                <w:rFonts w:hint="eastAsia"/>
              </w:rPr>
              <w:t>第</w:t>
            </w:r>
            <w:r w:rsidR="000C3E53" w:rsidRPr="009F2464">
              <w:rPr>
                <w:rFonts w:hint="eastAsia"/>
              </w:rPr>
              <w:t>３４</w:t>
            </w:r>
            <w:r w:rsidRPr="009F2464">
              <w:rPr>
                <w:rFonts w:hint="eastAsia"/>
              </w:rPr>
              <w:t>条の</w:t>
            </w:r>
            <w:r w:rsidR="000C3E53" w:rsidRPr="009F2464">
              <w:rPr>
                <w:rFonts w:hint="eastAsia"/>
              </w:rPr>
              <w:t>３の</w:t>
            </w:r>
            <w:r w:rsidRPr="009F2464">
              <w:rPr>
                <w:rFonts w:hint="eastAsia"/>
              </w:rPr>
              <w:t>規定に基づき</w:t>
            </w:r>
            <w:r w:rsidR="000C3E53" w:rsidRPr="009F2464">
              <w:rPr>
                <w:rFonts w:hint="eastAsia"/>
              </w:rPr>
              <w:t>、基準の特例の適用を受けたいので申請します。</w:t>
            </w:r>
          </w:p>
        </w:tc>
      </w:tr>
      <w:tr w:rsidR="00A21681" w:rsidRPr="009F2464" w14:paraId="1C826F34" w14:textId="77777777" w:rsidTr="00920754">
        <w:trPr>
          <w:cantSplit/>
          <w:trHeight w:val="699"/>
        </w:trPr>
        <w:tc>
          <w:tcPr>
            <w:tcW w:w="2260" w:type="dxa"/>
            <w:vMerge w:val="restart"/>
            <w:vAlign w:val="center"/>
          </w:tcPr>
          <w:p w14:paraId="6C932FF9" w14:textId="77777777" w:rsidR="00A21681" w:rsidRPr="009F2464" w:rsidRDefault="00A21681" w:rsidP="00880B24">
            <w:pPr>
              <w:ind w:leftChars="50" w:left="105" w:rightChars="50" w:right="105"/>
              <w:jc w:val="distribute"/>
              <w:textAlignment w:val="center"/>
            </w:pPr>
            <w:r w:rsidRPr="00880B24">
              <w:rPr>
                <w:rFonts w:hint="eastAsia"/>
                <w:spacing w:val="145"/>
              </w:rPr>
              <w:t>貯蔵又</w:t>
            </w:r>
            <w:r w:rsidRPr="009F2464">
              <w:rPr>
                <w:rFonts w:hint="eastAsia"/>
              </w:rPr>
              <w:t>は取扱いの場所</w:t>
            </w:r>
          </w:p>
        </w:tc>
        <w:tc>
          <w:tcPr>
            <w:tcW w:w="1106" w:type="dxa"/>
            <w:vAlign w:val="center"/>
          </w:tcPr>
          <w:p w14:paraId="65A44709" w14:textId="77777777" w:rsidR="00A21681" w:rsidRPr="009F2464" w:rsidRDefault="00A21681">
            <w:pPr>
              <w:spacing w:line="360" w:lineRule="exact"/>
              <w:jc w:val="distribute"/>
              <w:textAlignment w:val="center"/>
            </w:pPr>
            <w:r w:rsidRPr="009F2464">
              <w:rPr>
                <w:rFonts w:hint="eastAsia"/>
              </w:rPr>
              <w:t>所在地</w:t>
            </w:r>
          </w:p>
        </w:tc>
        <w:tc>
          <w:tcPr>
            <w:tcW w:w="5823" w:type="dxa"/>
            <w:gridSpan w:val="2"/>
            <w:vAlign w:val="center"/>
          </w:tcPr>
          <w:p w14:paraId="6A460D8B" w14:textId="77777777" w:rsidR="00A21681" w:rsidRPr="009F2464" w:rsidRDefault="00A21681" w:rsidP="00920754">
            <w:pPr>
              <w:spacing w:line="360" w:lineRule="exact"/>
              <w:jc w:val="left"/>
              <w:textAlignment w:val="center"/>
            </w:pPr>
          </w:p>
        </w:tc>
      </w:tr>
      <w:tr w:rsidR="00A21681" w:rsidRPr="009F2464" w14:paraId="3C169BA8" w14:textId="77777777" w:rsidTr="00920754">
        <w:trPr>
          <w:cantSplit/>
          <w:trHeight w:val="709"/>
        </w:trPr>
        <w:tc>
          <w:tcPr>
            <w:tcW w:w="2260" w:type="dxa"/>
            <w:vMerge/>
            <w:vAlign w:val="center"/>
          </w:tcPr>
          <w:p w14:paraId="52F0F255" w14:textId="77777777" w:rsidR="00A21681" w:rsidRPr="009F2464" w:rsidRDefault="00A21681">
            <w:pPr>
              <w:spacing w:line="360" w:lineRule="exact"/>
              <w:textAlignment w:val="center"/>
            </w:pPr>
          </w:p>
        </w:tc>
        <w:tc>
          <w:tcPr>
            <w:tcW w:w="1106" w:type="dxa"/>
            <w:vAlign w:val="center"/>
          </w:tcPr>
          <w:p w14:paraId="008D9BEC" w14:textId="77777777" w:rsidR="00A21681" w:rsidRPr="009F2464" w:rsidRDefault="00A21681">
            <w:pPr>
              <w:spacing w:line="360" w:lineRule="exact"/>
              <w:jc w:val="distribute"/>
              <w:textAlignment w:val="center"/>
            </w:pPr>
            <w:r w:rsidRPr="009F2464">
              <w:rPr>
                <w:rFonts w:hint="eastAsia"/>
              </w:rPr>
              <w:t>名称</w:t>
            </w:r>
          </w:p>
        </w:tc>
        <w:tc>
          <w:tcPr>
            <w:tcW w:w="5823" w:type="dxa"/>
            <w:gridSpan w:val="2"/>
            <w:vAlign w:val="center"/>
          </w:tcPr>
          <w:p w14:paraId="53A35592" w14:textId="77777777" w:rsidR="00A21681" w:rsidRPr="009F2464" w:rsidRDefault="00A21681" w:rsidP="00920754">
            <w:pPr>
              <w:spacing w:line="360" w:lineRule="exact"/>
              <w:jc w:val="left"/>
              <w:textAlignment w:val="center"/>
            </w:pPr>
          </w:p>
        </w:tc>
      </w:tr>
      <w:tr w:rsidR="00A21681" w:rsidRPr="009F2464" w14:paraId="110967A9" w14:textId="77777777" w:rsidTr="00920754">
        <w:trPr>
          <w:cantSplit/>
          <w:trHeight w:val="720"/>
        </w:trPr>
        <w:tc>
          <w:tcPr>
            <w:tcW w:w="3366" w:type="dxa"/>
            <w:gridSpan w:val="2"/>
            <w:vAlign w:val="center"/>
          </w:tcPr>
          <w:p w14:paraId="4A5E4443" w14:textId="77777777" w:rsidR="00A21681" w:rsidRPr="009F2464" w:rsidRDefault="00A21681" w:rsidP="00A21681">
            <w:pPr>
              <w:spacing w:line="360" w:lineRule="exact"/>
              <w:jc w:val="distribute"/>
              <w:textAlignment w:val="center"/>
            </w:pPr>
            <w:r w:rsidRPr="009F2464">
              <w:rPr>
                <w:rFonts w:hint="eastAsia"/>
                <w:spacing w:val="-10"/>
              </w:rPr>
              <w:t>類、品名（指定数量）、最大数量</w:t>
            </w:r>
          </w:p>
        </w:tc>
        <w:tc>
          <w:tcPr>
            <w:tcW w:w="5823" w:type="dxa"/>
            <w:gridSpan w:val="2"/>
            <w:vAlign w:val="center"/>
          </w:tcPr>
          <w:p w14:paraId="1D6D9C14" w14:textId="77777777" w:rsidR="00A21681" w:rsidRPr="009F2464" w:rsidRDefault="00A21681" w:rsidP="00920754">
            <w:pPr>
              <w:spacing w:line="240" w:lineRule="exact"/>
              <w:jc w:val="left"/>
              <w:textAlignment w:val="center"/>
            </w:pPr>
          </w:p>
        </w:tc>
      </w:tr>
      <w:tr w:rsidR="000C3E53" w:rsidRPr="009F2464" w14:paraId="0473CD72" w14:textId="77777777" w:rsidTr="00920754">
        <w:trPr>
          <w:cantSplit/>
          <w:trHeight w:val="631"/>
        </w:trPr>
        <w:tc>
          <w:tcPr>
            <w:tcW w:w="3366" w:type="dxa"/>
            <w:gridSpan w:val="2"/>
            <w:vAlign w:val="center"/>
          </w:tcPr>
          <w:p w14:paraId="30DA814F" w14:textId="77777777" w:rsidR="000C3E53" w:rsidRPr="009F2464" w:rsidRDefault="00A21681" w:rsidP="00850F61">
            <w:pPr>
              <w:spacing w:line="360" w:lineRule="exact"/>
              <w:ind w:leftChars="-50" w:left="-105" w:rightChars="-50" w:right="-105"/>
              <w:jc w:val="center"/>
              <w:textAlignment w:val="center"/>
              <w:rPr>
                <w:spacing w:val="-10"/>
              </w:rPr>
            </w:pPr>
            <w:r w:rsidRPr="009F2464">
              <w:rPr>
                <w:rFonts w:hint="eastAsia"/>
                <w:spacing w:val="225"/>
                <w:kern w:val="0"/>
                <w:fitText w:val="2940" w:id="1821555456"/>
              </w:rPr>
              <w:t>取扱い</w:t>
            </w:r>
            <w:r w:rsidR="00850F61" w:rsidRPr="009F2464">
              <w:rPr>
                <w:rFonts w:hint="eastAsia"/>
                <w:spacing w:val="225"/>
                <w:kern w:val="0"/>
                <w:fitText w:val="2940" w:id="1821555456"/>
              </w:rPr>
              <w:t>形</w:t>
            </w:r>
            <w:r w:rsidR="00850F61" w:rsidRPr="009F2464">
              <w:rPr>
                <w:rFonts w:hint="eastAsia"/>
                <w:spacing w:val="45"/>
                <w:kern w:val="0"/>
                <w:fitText w:val="2940" w:id="1821555456"/>
              </w:rPr>
              <w:t>態</w:t>
            </w:r>
          </w:p>
        </w:tc>
        <w:tc>
          <w:tcPr>
            <w:tcW w:w="5823" w:type="dxa"/>
            <w:gridSpan w:val="2"/>
            <w:vAlign w:val="center"/>
          </w:tcPr>
          <w:p w14:paraId="499F6F0B" w14:textId="77777777" w:rsidR="000C3E53" w:rsidRPr="009F2464" w:rsidRDefault="000C3E53" w:rsidP="00920754">
            <w:pPr>
              <w:spacing w:line="360" w:lineRule="exact"/>
              <w:jc w:val="left"/>
              <w:textAlignment w:val="center"/>
            </w:pPr>
          </w:p>
        </w:tc>
      </w:tr>
      <w:tr w:rsidR="00A21681" w:rsidRPr="009F2464" w14:paraId="4A12FB2E" w14:textId="77777777" w:rsidTr="00920754">
        <w:trPr>
          <w:cantSplit/>
          <w:trHeight w:val="1440"/>
        </w:trPr>
        <w:tc>
          <w:tcPr>
            <w:tcW w:w="3366" w:type="dxa"/>
            <w:gridSpan w:val="2"/>
            <w:vAlign w:val="center"/>
          </w:tcPr>
          <w:p w14:paraId="699D36B9" w14:textId="77777777" w:rsidR="00A21681" w:rsidRPr="009F2464" w:rsidRDefault="00A21681" w:rsidP="00A21681">
            <w:pPr>
              <w:ind w:leftChars="-50" w:left="-105" w:rightChars="-50" w:right="-105"/>
              <w:jc w:val="center"/>
              <w:textAlignment w:val="center"/>
            </w:pPr>
            <w:r w:rsidRPr="009F2464">
              <w:rPr>
                <w:rFonts w:hint="eastAsia"/>
                <w:spacing w:val="345"/>
                <w:kern w:val="0"/>
                <w:fitText w:val="2940" w:id="1821555457"/>
              </w:rPr>
              <w:t>申請事</w:t>
            </w:r>
            <w:r w:rsidRPr="009F2464">
              <w:rPr>
                <w:rFonts w:hint="eastAsia"/>
                <w:spacing w:val="15"/>
                <w:kern w:val="0"/>
                <w:fitText w:val="2940" w:id="1821555457"/>
              </w:rPr>
              <w:t>項</w:t>
            </w:r>
          </w:p>
        </w:tc>
        <w:tc>
          <w:tcPr>
            <w:tcW w:w="5823" w:type="dxa"/>
            <w:gridSpan w:val="2"/>
            <w:vAlign w:val="center"/>
          </w:tcPr>
          <w:p w14:paraId="4F494CC5" w14:textId="77777777" w:rsidR="00A21681" w:rsidRPr="009F2464" w:rsidRDefault="00A21681" w:rsidP="00920754">
            <w:pPr>
              <w:spacing w:line="360" w:lineRule="exact"/>
              <w:jc w:val="left"/>
              <w:textAlignment w:val="center"/>
            </w:pPr>
          </w:p>
        </w:tc>
      </w:tr>
      <w:tr w:rsidR="00A21681" w:rsidRPr="009F2464" w14:paraId="29C87406" w14:textId="77777777" w:rsidTr="00920754">
        <w:trPr>
          <w:cantSplit/>
          <w:trHeight w:val="1417"/>
        </w:trPr>
        <w:tc>
          <w:tcPr>
            <w:tcW w:w="3366" w:type="dxa"/>
            <w:gridSpan w:val="2"/>
            <w:vAlign w:val="center"/>
          </w:tcPr>
          <w:p w14:paraId="553AF6D7" w14:textId="77777777" w:rsidR="00A21681" w:rsidRPr="009F2464" w:rsidRDefault="00A21681" w:rsidP="00A21681">
            <w:pPr>
              <w:ind w:leftChars="-50" w:left="-105" w:rightChars="-50" w:right="-105"/>
              <w:jc w:val="center"/>
              <w:textAlignment w:val="center"/>
            </w:pPr>
            <w:r w:rsidRPr="009F2464">
              <w:rPr>
                <w:rFonts w:hint="eastAsia"/>
                <w:spacing w:val="225"/>
                <w:kern w:val="0"/>
                <w:fitText w:val="2940" w:id="1821555458"/>
              </w:rPr>
              <w:t>申請の理</w:t>
            </w:r>
            <w:r w:rsidRPr="009F2464">
              <w:rPr>
                <w:rFonts w:hint="eastAsia"/>
                <w:spacing w:val="45"/>
                <w:kern w:val="0"/>
                <w:fitText w:val="2940" w:id="1821555458"/>
              </w:rPr>
              <w:t>由</w:t>
            </w:r>
          </w:p>
        </w:tc>
        <w:tc>
          <w:tcPr>
            <w:tcW w:w="5823" w:type="dxa"/>
            <w:gridSpan w:val="2"/>
            <w:vAlign w:val="center"/>
          </w:tcPr>
          <w:p w14:paraId="521C7BDB" w14:textId="77777777" w:rsidR="00A21681" w:rsidRPr="009F2464" w:rsidRDefault="00A21681" w:rsidP="00920754">
            <w:pPr>
              <w:spacing w:line="360" w:lineRule="exact"/>
              <w:jc w:val="left"/>
              <w:textAlignment w:val="center"/>
            </w:pPr>
          </w:p>
        </w:tc>
      </w:tr>
      <w:tr w:rsidR="00A21681" w:rsidRPr="009F2464" w14:paraId="5FBBD4F0" w14:textId="77777777" w:rsidTr="00920754">
        <w:trPr>
          <w:cantSplit/>
          <w:trHeight w:val="1410"/>
        </w:trPr>
        <w:tc>
          <w:tcPr>
            <w:tcW w:w="3366" w:type="dxa"/>
            <w:gridSpan w:val="2"/>
            <w:vAlign w:val="center"/>
          </w:tcPr>
          <w:p w14:paraId="0A17E080" w14:textId="77777777" w:rsidR="00A21681" w:rsidRPr="009F2464" w:rsidRDefault="00A21681" w:rsidP="00A21681">
            <w:pPr>
              <w:ind w:leftChars="-50" w:left="-105" w:rightChars="-50" w:right="-105"/>
              <w:jc w:val="center"/>
              <w:textAlignment w:val="center"/>
            </w:pPr>
            <w:r w:rsidRPr="009F2464">
              <w:rPr>
                <w:rFonts w:hint="eastAsia"/>
                <w:spacing w:val="225"/>
                <w:kern w:val="0"/>
                <w:fitText w:val="2940" w:id="1821555459"/>
              </w:rPr>
              <w:t>代替措置</w:t>
            </w:r>
            <w:r w:rsidRPr="009F2464">
              <w:rPr>
                <w:rFonts w:hint="eastAsia"/>
                <w:spacing w:val="45"/>
                <w:kern w:val="0"/>
                <w:fitText w:val="2940" w:id="1821555459"/>
              </w:rPr>
              <w:t>等</w:t>
            </w:r>
          </w:p>
        </w:tc>
        <w:tc>
          <w:tcPr>
            <w:tcW w:w="5823" w:type="dxa"/>
            <w:gridSpan w:val="2"/>
            <w:vAlign w:val="center"/>
          </w:tcPr>
          <w:p w14:paraId="510C4B91" w14:textId="77777777" w:rsidR="00A21681" w:rsidRPr="009F2464" w:rsidRDefault="00A21681" w:rsidP="00920754">
            <w:pPr>
              <w:jc w:val="left"/>
              <w:textAlignment w:val="center"/>
            </w:pPr>
          </w:p>
        </w:tc>
      </w:tr>
      <w:tr w:rsidR="00A21681" w:rsidRPr="009F2464" w14:paraId="368D7108" w14:textId="77777777" w:rsidTr="00920754">
        <w:trPr>
          <w:cantSplit/>
          <w:trHeight w:val="622"/>
        </w:trPr>
        <w:tc>
          <w:tcPr>
            <w:tcW w:w="3366" w:type="dxa"/>
            <w:gridSpan w:val="2"/>
            <w:vAlign w:val="center"/>
          </w:tcPr>
          <w:p w14:paraId="43E4DE2B" w14:textId="77777777" w:rsidR="00A21681" w:rsidRPr="009F2464" w:rsidRDefault="00A21681" w:rsidP="00A21681">
            <w:pPr>
              <w:ind w:leftChars="-50" w:left="-105" w:rightChars="-50" w:right="-105"/>
              <w:jc w:val="center"/>
              <w:textAlignment w:val="center"/>
            </w:pPr>
            <w:r w:rsidRPr="009F2464">
              <w:rPr>
                <w:rFonts w:hint="eastAsia"/>
                <w:spacing w:val="120"/>
                <w:kern w:val="0"/>
                <w:fitText w:val="2940" w:id="1821555460"/>
              </w:rPr>
              <w:t>その他必要事</w:t>
            </w:r>
            <w:r w:rsidRPr="009F2464">
              <w:rPr>
                <w:rFonts w:hint="eastAsia"/>
                <w:spacing w:val="15"/>
                <w:kern w:val="0"/>
                <w:fitText w:val="2940" w:id="1821555460"/>
              </w:rPr>
              <w:t>項</w:t>
            </w:r>
          </w:p>
        </w:tc>
        <w:tc>
          <w:tcPr>
            <w:tcW w:w="5823" w:type="dxa"/>
            <w:gridSpan w:val="2"/>
            <w:vAlign w:val="center"/>
          </w:tcPr>
          <w:p w14:paraId="3E2BEF70" w14:textId="77777777" w:rsidR="00A21681" w:rsidRPr="009F2464" w:rsidRDefault="00A21681" w:rsidP="00920754">
            <w:pPr>
              <w:jc w:val="left"/>
              <w:textAlignment w:val="center"/>
            </w:pPr>
          </w:p>
        </w:tc>
      </w:tr>
      <w:tr w:rsidR="00A21681" w:rsidRPr="009F2464" w14:paraId="57243325" w14:textId="77777777" w:rsidTr="00920754">
        <w:trPr>
          <w:cantSplit/>
          <w:trHeight w:val="420"/>
        </w:trPr>
        <w:tc>
          <w:tcPr>
            <w:tcW w:w="4474" w:type="dxa"/>
            <w:gridSpan w:val="3"/>
            <w:vAlign w:val="center"/>
          </w:tcPr>
          <w:p w14:paraId="6B361579" w14:textId="77777777" w:rsidR="00A21681" w:rsidRPr="009F2464" w:rsidRDefault="00A21681">
            <w:pPr>
              <w:spacing w:line="360" w:lineRule="exact"/>
              <w:jc w:val="center"/>
              <w:textAlignment w:val="center"/>
            </w:pPr>
            <w:r w:rsidRPr="009F2464">
              <w:rPr>
                <w:rFonts w:hint="eastAsia"/>
              </w:rPr>
              <w:t xml:space="preserve">※　</w:t>
            </w:r>
            <w:r w:rsidRPr="009F2464">
              <w:rPr>
                <w:rFonts w:hint="eastAsia"/>
                <w:spacing w:val="420"/>
              </w:rPr>
              <w:t>受付</w:t>
            </w:r>
            <w:r w:rsidRPr="009F2464">
              <w:rPr>
                <w:rFonts w:hint="eastAsia"/>
              </w:rPr>
              <w:t>欄</w:t>
            </w:r>
          </w:p>
        </w:tc>
        <w:tc>
          <w:tcPr>
            <w:tcW w:w="4715" w:type="dxa"/>
            <w:vAlign w:val="center"/>
          </w:tcPr>
          <w:p w14:paraId="14E2AD6F" w14:textId="77777777" w:rsidR="00A21681" w:rsidRPr="009F2464" w:rsidRDefault="00A21681">
            <w:pPr>
              <w:spacing w:line="360" w:lineRule="exact"/>
              <w:jc w:val="center"/>
              <w:textAlignment w:val="center"/>
            </w:pPr>
            <w:r w:rsidRPr="009F2464">
              <w:rPr>
                <w:rFonts w:hint="eastAsia"/>
              </w:rPr>
              <w:t xml:space="preserve">※　</w:t>
            </w:r>
            <w:r w:rsidRPr="009F2464">
              <w:rPr>
                <w:rFonts w:hint="eastAsia"/>
                <w:spacing w:val="315"/>
              </w:rPr>
              <w:t>経過</w:t>
            </w:r>
            <w:r w:rsidRPr="009F2464">
              <w:rPr>
                <w:rFonts w:hint="eastAsia"/>
              </w:rPr>
              <w:t>欄</w:t>
            </w:r>
          </w:p>
        </w:tc>
      </w:tr>
      <w:tr w:rsidR="00A21681" w:rsidRPr="009F2464" w14:paraId="3CB3795D" w14:textId="77777777" w:rsidTr="00920754">
        <w:trPr>
          <w:cantSplit/>
          <w:trHeight w:val="1316"/>
        </w:trPr>
        <w:tc>
          <w:tcPr>
            <w:tcW w:w="4474" w:type="dxa"/>
            <w:gridSpan w:val="3"/>
            <w:vAlign w:val="center"/>
          </w:tcPr>
          <w:p w14:paraId="22CAF8A5" w14:textId="77777777" w:rsidR="00A21681" w:rsidRPr="009F2464" w:rsidRDefault="00A21681" w:rsidP="00920754">
            <w:pPr>
              <w:spacing w:line="360" w:lineRule="exact"/>
              <w:textAlignment w:val="center"/>
            </w:pPr>
            <w:r w:rsidRPr="009F2464">
              <w:rPr>
                <w:rFonts w:hint="eastAsia"/>
              </w:rPr>
              <w:t xml:space="preserve">　</w:t>
            </w:r>
          </w:p>
        </w:tc>
        <w:tc>
          <w:tcPr>
            <w:tcW w:w="4715" w:type="dxa"/>
            <w:vAlign w:val="center"/>
          </w:tcPr>
          <w:p w14:paraId="5FB1A27D" w14:textId="77777777" w:rsidR="00A21681" w:rsidRPr="009F2464" w:rsidRDefault="00A21681">
            <w:pPr>
              <w:spacing w:line="360" w:lineRule="exact"/>
              <w:textAlignment w:val="center"/>
            </w:pPr>
          </w:p>
        </w:tc>
      </w:tr>
    </w:tbl>
    <w:p w14:paraId="4C43CA76" w14:textId="77777777" w:rsidR="004E7F1C" w:rsidRPr="009F2464" w:rsidRDefault="004E7F1C" w:rsidP="00920754">
      <w:pPr>
        <w:spacing w:before="120"/>
        <w:ind w:firstLineChars="113" w:firstLine="237"/>
      </w:pPr>
      <w:r w:rsidRPr="009F2464">
        <w:rPr>
          <w:rFonts w:hint="eastAsia"/>
        </w:rPr>
        <w:t xml:space="preserve">備考　</w:t>
      </w:r>
      <w:r w:rsidR="00D640E9" w:rsidRPr="009F2464">
        <w:rPr>
          <w:rFonts w:hint="eastAsia"/>
        </w:rPr>
        <w:t>１</w:t>
      </w:r>
      <w:r w:rsidRPr="009F2464">
        <w:rPr>
          <w:rFonts w:hint="eastAsia"/>
        </w:rPr>
        <w:t xml:space="preserve">　この用紙の大きさは、日本</w:t>
      </w:r>
      <w:r w:rsidR="00A2575E">
        <w:rPr>
          <w:rFonts w:hint="eastAsia"/>
        </w:rPr>
        <w:t>産業</w:t>
      </w:r>
      <w:r w:rsidRPr="009F2464">
        <w:rPr>
          <w:rFonts w:hint="eastAsia"/>
        </w:rPr>
        <w:t>規格</w:t>
      </w:r>
      <w:r w:rsidR="00F159F8" w:rsidRPr="009F2464">
        <w:rPr>
          <w:rFonts w:hint="eastAsia"/>
        </w:rPr>
        <w:t>Ａ４</w:t>
      </w:r>
      <w:r w:rsidRPr="009F2464">
        <w:rPr>
          <w:rFonts w:hint="eastAsia"/>
        </w:rPr>
        <w:t>とすること。</w:t>
      </w:r>
    </w:p>
    <w:p w14:paraId="5FBAFD5D" w14:textId="77777777" w:rsidR="00920754" w:rsidRDefault="00D640E9" w:rsidP="00920754">
      <w:pPr>
        <w:ind w:firstLineChars="420" w:firstLine="882"/>
      </w:pPr>
      <w:r w:rsidRPr="009F2464">
        <w:rPr>
          <w:rFonts w:hint="eastAsia"/>
        </w:rPr>
        <w:t>２</w:t>
      </w:r>
      <w:r w:rsidR="004E7F1C" w:rsidRPr="009F2464">
        <w:rPr>
          <w:rFonts w:hint="eastAsia"/>
        </w:rPr>
        <w:t xml:space="preserve">　防火対象物の案内図、配置図、各階平面図等の図面を添付すること。</w:t>
      </w:r>
    </w:p>
    <w:p w14:paraId="2396B33A" w14:textId="77777777" w:rsidR="00920754" w:rsidRDefault="00D640E9" w:rsidP="00920754">
      <w:pPr>
        <w:ind w:firstLineChars="420" w:firstLine="882"/>
      </w:pPr>
      <w:r w:rsidRPr="009F2464">
        <w:rPr>
          <w:rFonts w:hint="eastAsia"/>
        </w:rPr>
        <w:t>３</w:t>
      </w:r>
      <w:r w:rsidR="004E7F1C" w:rsidRPr="009F2464">
        <w:rPr>
          <w:rFonts w:hint="eastAsia"/>
        </w:rPr>
        <w:t xml:space="preserve">　その他必要な資料を添付すること。</w:t>
      </w:r>
    </w:p>
    <w:p w14:paraId="676674C3" w14:textId="77777777" w:rsidR="004E7F1C" w:rsidRPr="009F2464" w:rsidRDefault="00D640E9" w:rsidP="00920754">
      <w:pPr>
        <w:ind w:firstLineChars="420" w:firstLine="882"/>
      </w:pPr>
      <w:r w:rsidRPr="009F2464">
        <w:rPr>
          <w:rFonts w:hint="eastAsia"/>
        </w:rPr>
        <w:t>４</w:t>
      </w:r>
      <w:r w:rsidR="004E7F1C" w:rsidRPr="009F2464">
        <w:rPr>
          <w:rFonts w:hint="eastAsia"/>
        </w:rPr>
        <w:t xml:space="preserve">　※印欄には、記入しないこと。</w:t>
      </w:r>
    </w:p>
    <w:sectPr w:rsidR="004E7F1C" w:rsidRPr="009F2464" w:rsidSect="00920754">
      <w:pgSz w:w="11906" w:h="16838" w:code="9"/>
      <w:pgMar w:top="1134" w:right="1361" w:bottom="1134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727B1B" w14:textId="77777777" w:rsidR="00506DCD" w:rsidRDefault="00506DCD" w:rsidP="005A09A6">
      <w:r>
        <w:separator/>
      </w:r>
    </w:p>
  </w:endnote>
  <w:endnote w:type="continuationSeparator" w:id="0">
    <w:p w14:paraId="330F496F" w14:textId="77777777" w:rsidR="00506DCD" w:rsidRDefault="00506DCD" w:rsidP="005A0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9A3B9F" w14:textId="77777777" w:rsidR="00506DCD" w:rsidRDefault="00506DCD" w:rsidP="005A09A6">
      <w:r>
        <w:separator/>
      </w:r>
    </w:p>
  </w:footnote>
  <w:footnote w:type="continuationSeparator" w:id="0">
    <w:p w14:paraId="29413E47" w14:textId="77777777" w:rsidR="00506DCD" w:rsidRDefault="00506DCD" w:rsidP="005A09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attachedTemplate r:id="rId1"/>
  <w:defaultTabStop w:val="851"/>
  <w:drawingGridHorizontalSpacing w:val="105"/>
  <w:drawingGridVerticalSpacing w:val="335"/>
  <w:displayHorizontalDrawingGridEvery w:val="2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7F1C"/>
    <w:rsid w:val="000103DB"/>
    <w:rsid w:val="00084BA9"/>
    <w:rsid w:val="000C3E53"/>
    <w:rsid w:val="00106CED"/>
    <w:rsid w:val="001103C5"/>
    <w:rsid w:val="00150758"/>
    <w:rsid w:val="001A5322"/>
    <w:rsid w:val="00213E16"/>
    <w:rsid w:val="00295302"/>
    <w:rsid w:val="00316C20"/>
    <w:rsid w:val="00390DE5"/>
    <w:rsid w:val="003A2A2B"/>
    <w:rsid w:val="00401547"/>
    <w:rsid w:val="004B7661"/>
    <w:rsid w:val="004C6E47"/>
    <w:rsid w:val="004E7F1C"/>
    <w:rsid w:val="00506DCD"/>
    <w:rsid w:val="005A09A6"/>
    <w:rsid w:val="00693DAE"/>
    <w:rsid w:val="006962BB"/>
    <w:rsid w:val="006B10D6"/>
    <w:rsid w:val="00850F61"/>
    <w:rsid w:val="00880B24"/>
    <w:rsid w:val="008870C2"/>
    <w:rsid w:val="008C647B"/>
    <w:rsid w:val="00920754"/>
    <w:rsid w:val="00960CED"/>
    <w:rsid w:val="009C78E6"/>
    <w:rsid w:val="009F2464"/>
    <w:rsid w:val="00A12C32"/>
    <w:rsid w:val="00A21681"/>
    <w:rsid w:val="00A2575E"/>
    <w:rsid w:val="00A770A2"/>
    <w:rsid w:val="00AA7A2E"/>
    <w:rsid w:val="00AB443A"/>
    <w:rsid w:val="00AF7D01"/>
    <w:rsid w:val="00B27470"/>
    <w:rsid w:val="00BE5E24"/>
    <w:rsid w:val="00C063FD"/>
    <w:rsid w:val="00C43124"/>
    <w:rsid w:val="00C47608"/>
    <w:rsid w:val="00CB3B74"/>
    <w:rsid w:val="00D07250"/>
    <w:rsid w:val="00D640E9"/>
    <w:rsid w:val="00DF12E8"/>
    <w:rsid w:val="00E52ECA"/>
    <w:rsid w:val="00E652B5"/>
    <w:rsid w:val="00E83AA3"/>
    <w:rsid w:val="00F159F8"/>
    <w:rsid w:val="00F15F6D"/>
    <w:rsid w:val="00F50B88"/>
    <w:rsid w:val="00FA5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25AB47B"/>
  <w14:defaultImageDpi w14:val="0"/>
  <w15:docId w15:val="{4970D336-AB03-49BB-97BF-1A03B1B4B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12C32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A12C3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A12C32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rsid w:val="00A12C3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A12C32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12366;&#12423;&#12358;&#12379;&#12356;&#29992;\newRB&#65293;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newRB－EF</Template>
  <TotalTime>4</TotalTime>
  <Pages>1</Pages>
  <Words>265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少量危険物等の基準の特例適用申請書</dc:title>
  <dc:subject/>
  <dc:creator>安達広域三浦</dc:creator>
  <cp:keywords/>
  <dc:description/>
  <cp:lastModifiedBy>YOBOUK1</cp:lastModifiedBy>
  <cp:revision>5</cp:revision>
  <dcterms:created xsi:type="dcterms:W3CDTF">2019-01-07T07:51:00Z</dcterms:created>
  <dcterms:modified xsi:type="dcterms:W3CDTF">2021-07-30T06:37:00Z</dcterms:modified>
</cp:coreProperties>
</file>